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797726" w14:paraId="1BF65EE9" w14:textId="77777777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7687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687"/>
            </w:tblGrid>
            <w:tr w:rsidR="00797726" w14:paraId="00532859" w14:textId="77777777" w:rsidTr="006C6C47">
              <w:trPr>
                <w:cantSplit/>
                <w:trHeight w:hRule="exact" w:val="7139"/>
              </w:trPr>
              <w:tc>
                <w:tcPr>
                  <w:tcW w:w="7687" w:type="dxa"/>
                </w:tcPr>
                <w:p w14:paraId="0C22A76E" w14:textId="3B9BF44A" w:rsidR="00797726" w:rsidRDefault="00863B3D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84864" behindDoc="1" locked="0" layoutInCell="1" allowOverlap="1" wp14:anchorId="29A4FD33" wp14:editId="2B32B2BA">
                        <wp:simplePos x="0" y="0"/>
                        <wp:positionH relativeFrom="column">
                          <wp:posOffset>2371725</wp:posOffset>
                        </wp:positionH>
                        <wp:positionV relativeFrom="paragraph">
                          <wp:posOffset>28575</wp:posOffset>
                        </wp:positionV>
                        <wp:extent cx="2173605" cy="2657475"/>
                        <wp:effectExtent l="0" t="0" r="0" b="9525"/>
                        <wp:wrapTight wrapText="bothSides">
                          <wp:wrapPolygon edited="0">
                            <wp:start x="0" y="0"/>
                            <wp:lineTo x="0" y="21523"/>
                            <wp:lineTo x="21392" y="21523"/>
                            <wp:lineTo x="21392" y="0"/>
                            <wp:lineTo x="0" y="0"/>
                          </wp:wrapPolygon>
                        </wp:wrapTight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890" t="19158" r="-719" b="2210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73605" cy="2657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85888" behindDoc="1" locked="0" layoutInCell="1" allowOverlap="1" wp14:anchorId="63C93409" wp14:editId="68F77FAA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2305050" cy="456057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474"/>
                            <wp:lineTo x="21421" y="21474"/>
                            <wp:lineTo x="21421" y="0"/>
                            <wp:lineTo x="0" y="0"/>
                          </wp:wrapPolygon>
                        </wp:wrapTight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425" r="1806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05050" cy="4560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1BD36D31" w14:textId="1BBF3540" w:rsidR="003C1F68" w:rsidRPr="003C1F68" w:rsidRDefault="003C1F68" w:rsidP="003C1F68"/>
                <w:p w14:paraId="320E9047" w14:textId="0F0BBB34" w:rsidR="003C1F68" w:rsidRPr="003C1F68" w:rsidRDefault="003C1F68" w:rsidP="003C1F68"/>
                <w:p w14:paraId="68CEB191" w14:textId="5565E3DF" w:rsidR="003C1F68" w:rsidRDefault="00863B3D" w:rsidP="003C1F68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86912" behindDoc="1" locked="0" layoutInCell="1" allowOverlap="1" wp14:anchorId="1E725ED7" wp14:editId="2BF12FB6">
                        <wp:simplePos x="0" y="0"/>
                        <wp:positionH relativeFrom="column">
                          <wp:posOffset>2400300</wp:posOffset>
                        </wp:positionH>
                        <wp:positionV relativeFrom="paragraph">
                          <wp:posOffset>781685</wp:posOffset>
                        </wp:positionV>
                        <wp:extent cx="2124075" cy="2822575"/>
                        <wp:effectExtent l="0" t="0" r="9525" b="0"/>
                        <wp:wrapTight wrapText="bothSides">
                          <wp:wrapPolygon edited="0">
                            <wp:start x="0" y="5248"/>
                            <wp:lineTo x="0" y="21430"/>
                            <wp:lineTo x="21503" y="21430"/>
                            <wp:lineTo x="21503" y="5248"/>
                            <wp:lineTo x="0" y="5248"/>
                          </wp:wrapPolygon>
                        </wp:wrapTight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335" t="-28687" r="22796" b="1728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24075" cy="2822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1DA28EF6" w14:textId="291CEABB" w:rsidR="003C1F68" w:rsidRPr="003C1F68" w:rsidRDefault="003C1F68" w:rsidP="003C1F68">
                  <w:pPr>
                    <w:tabs>
                      <w:tab w:val="left" w:pos="1230"/>
                    </w:tabs>
                  </w:pPr>
                  <w:r>
                    <w:tab/>
                  </w:r>
                </w:p>
              </w:tc>
            </w:tr>
            <w:tr w:rsidR="00797726" w14:paraId="1D401D78" w14:textId="77777777" w:rsidTr="006C6C47">
              <w:trPr>
                <w:trHeight w:hRule="exact" w:val="5710"/>
              </w:trPr>
              <w:tc>
                <w:tcPr>
                  <w:tcW w:w="7687" w:type="dxa"/>
                </w:tcPr>
                <w:p w14:paraId="113F7B8F" w14:textId="1E455E6E" w:rsidR="00797726" w:rsidRDefault="00BD6650">
                  <w:pPr>
                    <w:pStyle w:val="Subtitle"/>
                  </w:pPr>
                  <w:r>
                    <w:t xml:space="preserve">April </w:t>
                  </w:r>
                  <w:r w:rsidR="00B9580D">
                    <w:t>29</w:t>
                  </w:r>
                  <w:r w:rsidR="00B366C8">
                    <w:t>, 2</w:t>
                  </w:r>
                  <w:r w:rsidR="00B366C8" w:rsidRPr="00C563D7">
                    <w:rPr>
                      <w:color w:val="5B9BD5"/>
                    </w:rPr>
                    <w:t>0</w:t>
                  </w:r>
                  <w:r>
                    <w:t>2</w:t>
                  </w:r>
                  <w:r w:rsidR="00B9580D">
                    <w:t>3</w:t>
                  </w:r>
                </w:p>
                <w:p w14:paraId="4B73CA48" w14:textId="5BD04679" w:rsidR="00797726" w:rsidRDefault="0047586D">
                  <w:pPr>
                    <w:pStyle w:val="Title"/>
                  </w:pPr>
                  <w:r>
                    <w:t xml:space="preserve">kids fishing derby! </w:t>
                  </w:r>
                </w:p>
                <w:p w14:paraId="0B55713D" w14:textId="346BC47D" w:rsidR="008D4E36" w:rsidRDefault="00BD6650">
                  <w:pPr>
                    <w:pStyle w:val="Heading1"/>
                    <w:rPr>
                      <w:sz w:val="32"/>
                      <w:szCs w:val="32"/>
                    </w:rPr>
                  </w:pPr>
                  <w:r w:rsidRPr="00714A2D">
                    <w:rPr>
                      <w:sz w:val="32"/>
                      <w:szCs w:val="32"/>
                    </w:rPr>
                    <w:t>Join us for the 3</w:t>
                  </w:r>
                  <w:r w:rsidR="00B9580D">
                    <w:rPr>
                      <w:sz w:val="32"/>
                      <w:szCs w:val="32"/>
                    </w:rPr>
                    <w:t>3rd</w:t>
                  </w:r>
                  <w:r w:rsidR="0047586D" w:rsidRPr="00714A2D">
                    <w:rPr>
                      <w:sz w:val="32"/>
                      <w:szCs w:val="32"/>
                    </w:rPr>
                    <w:t xml:space="preserve"> annual Kid’</w:t>
                  </w:r>
                  <w:r w:rsidR="00DD5429" w:rsidRPr="00714A2D">
                    <w:rPr>
                      <w:sz w:val="32"/>
                      <w:szCs w:val="32"/>
                    </w:rPr>
                    <w:t>s Fishing</w:t>
                  </w:r>
                </w:p>
                <w:p w14:paraId="3424103E" w14:textId="4E06A9EB" w:rsidR="00797726" w:rsidRPr="00714A2D" w:rsidRDefault="00DD5429">
                  <w:pPr>
                    <w:pStyle w:val="Heading1"/>
                    <w:rPr>
                      <w:sz w:val="32"/>
                      <w:szCs w:val="32"/>
                    </w:rPr>
                  </w:pPr>
                  <w:r w:rsidRPr="00714A2D">
                    <w:rPr>
                      <w:sz w:val="32"/>
                      <w:szCs w:val="32"/>
                    </w:rPr>
                    <w:t>Derby</w:t>
                  </w:r>
                  <w:r w:rsidR="0047586D" w:rsidRPr="00714A2D">
                    <w:rPr>
                      <w:sz w:val="32"/>
                      <w:szCs w:val="32"/>
                    </w:rPr>
                    <w:t xml:space="preserve"> and Water Safety Program! </w:t>
                  </w:r>
                </w:p>
                <w:p w14:paraId="668FEFA4" w14:textId="1B44D657" w:rsidR="00797726" w:rsidRPr="00F72E3A" w:rsidRDefault="00C563D7" w:rsidP="00F72E3A">
                  <w:pPr>
                    <w:pStyle w:val="NoSpacing"/>
                    <w:rPr>
                      <w:color w:val="2E74B5" w:themeColor="accent1" w:themeShade="BF"/>
                      <w:sz w:val="28"/>
                      <w:szCs w:val="28"/>
                    </w:rPr>
                  </w:pPr>
                  <w:r w:rsidRPr="00F72E3A">
                    <w:rPr>
                      <w:color w:val="2E74B5" w:themeColor="accent1" w:themeShade="BF"/>
                      <w:sz w:val="28"/>
                      <w:szCs w:val="28"/>
                    </w:rPr>
                    <w:t>Sign in-</w:t>
                  </w:r>
                  <w:r w:rsidR="00294414" w:rsidRPr="00F72E3A">
                    <w:rPr>
                      <w:color w:val="2E74B5" w:themeColor="accent1" w:themeShade="BF"/>
                      <w:sz w:val="28"/>
                      <w:szCs w:val="28"/>
                    </w:rPr>
                    <w:t>7am</w:t>
                  </w:r>
                  <w:r w:rsidRPr="00F72E3A">
                    <w:rPr>
                      <w:color w:val="2E74B5" w:themeColor="accent1" w:themeShade="BF"/>
                      <w:sz w:val="28"/>
                      <w:szCs w:val="28"/>
                    </w:rPr>
                    <w:t>, F</w:t>
                  </w:r>
                  <w:r w:rsidR="00294414" w:rsidRPr="00F72E3A">
                    <w:rPr>
                      <w:color w:val="2E74B5" w:themeColor="accent1" w:themeShade="BF"/>
                      <w:sz w:val="28"/>
                      <w:szCs w:val="28"/>
                    </w:rPr>
                    <w:t>ishing begins at 8am!</w:t>
                  </w:r>
                </w:p>
                <w:p w14:paraId="12936D95" w14:textId="716EC143" w:rsidR="00F72E3A" w:rsidRPr="00F72E3A" w:rsidRDefault="00633D5B" w:rsidP="00F72E3A">
                  <w:pPr>
                    <w:pStyle w:val="NoSpacing"/>
                    <w:rPr>
                      <w:color w:val="2E74B5" w:themeColor="accent1" w:themeShade="BF"/>
                      <w:sz w:val="28"/>
                      <w:szCs w:val="28"/>
                    </w:rPr>
                  </w:pPr>
                  <w:r w:rsidRPr="00F72E3A">
                    <w:rPr>
                      <w:color w:val="2E74B5" w:themeColor="accent1" w:themeShade="BF"/>
                      <w:sz w:val="28"/>
                      <w:szCs w:val="28"/>
                    </w:rPr>
                    <w:t xml:space="preserve">Participation </w:t>
                  </w:r>
                  <w:r w:rsidRPr="00F72E3A">
                    <w:rPr>
                      <w:color w:val="2E74B5" w:themeColor="accent1" w:themeShade="BF"/>
                      <w:sz w:val="28"/>
                      <w:szCs w:val="28"/>
                      <w:u w:val="single"/>
                    </w:rPr>
                    <w:t>limited to 100 Anglers</w:t>
                  </w:r>
                  <w:r w:rsidR="00F72E3A" w:rsidRPr="00F72E3A">
                    <w:rPr>
                      <w:color w:val="2E74B5" w:themeColor="accent1" w:themeShade="BF"/>
                      <w:sz w:val="28"/>
                      <w:szCs w:val="28"/>
                    </w:rPr>
                    <w:t xml:space="preserve"> (age</w:t>
                  </w:r>
                  <w:r w:rsidR="0011064E">
                    <w:rPr>
                      <w:color w:val="2E74B5" w:themeColor="accent1" w:themeShade="BF"/>
                      <w:sz w:val="28"/>
                      <w:szCs w:val="28"/>
                    </w:rPr>
                    <w:t>s</w:t>
                  </w:r>
                  <w:r w:rsidR="00F72E3A" w:rsidRPr="00F72E3A">
                    <w:rPr>
                      <w:color w:val="2E74B5" w:themeColor="accent1" w:themeShade="BF"/>
                      <w:sz w:val="28"/>
                      <w:szCs w:val="28"/>
                    </w:rPr>
                    <w:t xml:space="preserve"> </w:t>
                  </w:r>
                  <w:r w:rsidR="001D0622">
                    <w:rPr>
                      <w:color w:val="2E74B5" w:themeColor="accent1" w:themeShade="BF"/>
                      <w:sz w:val="28"/>
                      <w:szCs w:val="28"/>
                    </w:rPr>
                    <w:t>5</w:t>
                  </w:r>
                  <w:r w:rsidR="0011064E">
                    <w:rPr>
                      <w:color w:val="2E74B5" w:themeColor="accent1" w:themeShade="BF"/>
                      <w:sz w:val="28"/>
                      <w:szCs w:val="28"/>
                    </w:rPr>
                    <w:t>-</w:t>
                  </w:r>
                  <w:r w:rsidR="00F72E3A" w:rsidRPr="00F72E3A">
                    <w:rPr>
                      <w:color w:val="2E74B5" w:themeColor="accent1" w:themeShade="BF"/>
                      <w:sz w:val="28"/>
                      <w:szCs w:val="28"/>
                    </w:rPr>
                    <w:t>15)</w:t>
                  </w:r>
                  <w:r w:rsidRPr="00F72E3A">
                    <w:rPr>
                      <w:color w:val="2E74B5" w:themeColor="accent1" w:themeShade="BF"/>
                      <w:sz w:val="28"/>
                      <w:szCs w:val="28"/>
                    </w:rPr>
                    <w:t xml:space="preserve"> </w:t>
                  </w:r>
                </w:p>
                <w:p w14:paraId="1BE50CF5" w14:textId="09103DF8" w:rsidR="00F72E3A" w:rsidRPr="00F72E3A" w:rsidRDefault="00F72E3A" w:rsidP="00F72E3A">
                  <w:pPr>
                    <w:pStyle w:val="NoSpacing"/>
                    <w:rPr>
                      <w:color w:val="2E74B5" w:themeColor="accent1" w:themeShade="BF"/>
                      <w:sz w:val="28"/>
                      <w:szCs w:val="28"/>
                    </w:rPr>
                  </w:pPr>
                  <w:r w:rsidRPr="00F72E3A">
                    <w:rPr>
                      <w:color w:val="2E74B5" w:themeColor="accent1" w:themeShade="BF"/>
                      <w:sz w:val="28"/>
                      <w:szCs w:val="28"/>
                    </w:rPr>
                    <w:t>Pre-</w:t>
                  </w:r>
                  <w:r>
                    <w:rPr>
                      <w:color w:val="2E74B5" w:themeColor="accent1" w:themeShade="BF"/>
                      <w:sz w:val="28"/>
                      <w:szCs w:val="28"/>
                    </w:rPr>
                    <w:t>R</w:t>
                  </w:r>
                  <w:r w:rsidR="00633D5B" w:rsidRPr="00F72E3A">
                    <w:rPr>
                      <w:color w:val="2E74B5" w:themeColor="accent1" w:themeShade="BF"/>
                      <w:sz w:val="28"/>
                      <w:szCs w:val="28"/>
                    </w:rPr>
                    <w:t>egistration is</w:t>
                  </w:r>
                  <w:r>
                    <w:rPr>
                      <w:color w:val="2E74B5" w:themeColor="accent1" w:themeShade="BF"/>
                      <w:sz w:val="28"/>
                      <w:szCs w:val="28"/>
                    </w:rPr>
                    <w:t xml:space="preserve"> </w:t>
                  </w:r>
                  <w:r w:rsidR="00C62F63">
                    <w:rPr>
                      <w:color w:val="2E74B5" w:themeColor="accent1" w:themeShade="BF"/>
                      <w:sz w:val="28"/>
                      <w:szCs w:val="28"/>
                    </w:rPr>
                    <w:t>highly recommended</w:t>
                  </w:r>
                  <w:r w:rsidRPr="00F72E3A">
                    <w:rPr>
                      <w:color w:val="2E74B5" w:themeColor="accent1" w:themeShade="BF"/>
                      <w:sz w:val="28"/>
                      <w:szCs w:val="28"/>
                    </w:rPr>
                    <w:t>!</w:t>
                  </w:r>
                </w:p>
                <w:p w14:paraId="6F4AC6CC" w14:textId="3D2ED8FD" w:rsidR="00633D5B" w:rsidRPr="00C563D7" w:rsidRDefault="00633D5B" w:rsidP="0088101F">
                  <w:pPr>
                    <w:rPr>
                      <w:color w:val="00B0F0"/>
                    </w:rPr>
                  </w:pPr>
                  <w:r>
                    <w:rPr>
                      <w:color w:val="3E89CE"/>
                      <w:sz w:val="28"/>
                      <w:szCs w:val="28"/>
                    </w:rPr>
                    <w:t xml:space="preserve"> </w:t>
                  </w:r>
                </w:p>
                <w:p w14:paraId="3AE94D9B" w14:textId="77777777" w:rsidR="000F6D8F" w:rsidRDefault="000F6D8F" w:rsidP="0088101F">
                  <w:pPr>
                    <w:rPr>
                      <w:color w:val="2E74B5" w:themeColor="accent1" w:themeShade="BF"/>
                    </w:rPr>
                  </w:pPr>
                </w:p>
                <w:p w14:paraId="235303C9" w14:textId="77777777" w:rsidR="000F6D8F" w:rsidRDefault="000F6D8F" w:rsidP="0088101F">
                  <w:pPr>
                    <w:rPr>
                      <w:color w:val="2E74B5" w:themeColor="accent1" w:themeShade="BF"/>
                    </w:rPr>
                  </w:pPr>
                </w:p>
                <w:p w14:paraId="42C4ECA4" w14:textId="77777777" w:rsidR="000F6D8F" w:rsidRDefault="000F6D8F" w:rsidP="0088101F">
                  <w:pPr>
                    <w:rPr>
                      <w:color w:val="2E74B5" w:themeColor="accent1" w:themeShade="BF"/>
                    </w:rPr>
                  </w:pPr>
                </w:p>
                <w:p w14:paraId="17B73961" w14:textId="77777777" w:rsidR="000F6D8F" w:rsidRDefault="000F6D8F" w:rsidP="0088101F">
                  <w:pPr>
                    <w:rPr>
                      <w:color w:val="2E74B5" w:themeColor="accent1" w:themeShade="BF"/>
                    </w:rPr>
                  </w:pPr>
                </w:p>
                <w:p w14:paraId="6B2103FF" w14:textId="77777777" w:rsidR="000F6D8F" w:rsidRDefault="000F6D8F" w:rsidP="0088101F">
                  <w:pPr>
                    <w:rPr>
                      <w:color w:val="2E74B5" w:themeColor="accent1" w:themeShade="BF"/>
                    </w:rPr>
                  </w:pPr>
                </w:p>
                <w:p w14:paraId="6CA32B98" w14:textId="77777777" w:rsidR="000F6D8F" w:rsidRDefault="000F6D8F" w:rsidP="0088101F">
                  <w:pPr>
                    <w:rPr>
                      <w:color w:val="2E74B5" w:themeColor="accent1" w:themeShade="BF"/>
                    </w:rPr>
                  </w:pPr>
                </w:p>
                <w:p w14:paraId="4ACC5E07" w14:textId="77777777" w:rsidR="000F6D8F" w:rsidRDefault="000F6D8F" w:rsidP="0088101F"/>
              </w:tc>
            </w:tr>
            <w:tr w:rsidR="00797726" w14:paraId="7416EEE3" w14:textId="77777777" w:rsidTr="00550E85">
              <w:trPr>
                <w:trHeight w:hRule="exact" w:val="1548"/>
              </w:trPr>
              <w:tc>
                <w:tcPr>
                  <w:tcW w:w="7687" w:type="dxa"/>
                  <w:vAlign w:val="bottom"/>
                </w:tcPr>
                <w:p w14:paraId="65BE6497" w14:textId="045EC788" w:rsidR="00797726" w:rsidRDefault="00157F25">
                  <w:r>
                    <w:rPr>
                      <w:noProof/>
                      <w:lang w:eastAsia="en-US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82816" behindDoc="0" locked="0" layoutInCell="1" allowOverlap="1" wp14:anchorId="0CF4F53F" wp14:editId="257640B4">
                            <wp:simplePos x="0" y="0"/>
                            <wp:positionH relativeFrom="column">
                              <wp:posOffset>1605280</wp:posOffset>
                            </wp:positionH>
                            <wp:positionV relativeFrom="paragraph">
                              <wp:posOffset>99060</wp:posOffset>
                            </wp:positionV>
                            <wp:extent cx="1762125" cy="753110"/>
                            <wp:effectExtent l="0" t="0" r="0" b="0"/>
                            <wp:wrapNone/>
                            <wp:docPr id="5" name="Group 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62125" cy="753110"/>
                                      <a:chOff x="0" y="0"/>
                                      <a:chExt cx="1927860" cy="86106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" name="Picture 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66900" cy="6140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wps:wsp>
                                    <wps:cNvPr id="1" name="Text Box 1"/>
                                    <wps:cNvSpPr txBox="1"/>
                                    <wps:spPr>
                                      <a:xfrm>
                                        <a:off x="7620" y="556260"/>
                                        <a:ext cx="1920240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82E2305" w14:textId="5EC85237" w:rsidR="00CD36A1" w:rsidRPr="006229D2" w:rsidRDefault="006229D2" w:rsidP="006229D2">
                                          <w:pPr>
                                            <w:jc w:val="center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6229D2"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>Tourism Coalition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0CF4F53F" id="Group 5" o:spid="_x0000_s1026" style="position:absolute;margin-left:126.4pt;margin-top:7.8pt;width:138.75pt;height:59.3pt;z-index:251682816;mso-width-relative:margin;mso-height-relative:margin" coordsize="19278,86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Picture 2" o:spid="_x0000_s1027" type="#_x0000_t75" style="position:absolute;width:18669;height:6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">
                              <v:imagedata r:id="rId9" o:title=""/>
                            </v:shape>
                            <v:shapetype id="_x0000_t202" coordsize="21600,21600" o:spt="202" path="m,l,21600r21600,l21600,xe">
                              <v:stroke joinstyle="miter"/>
                              <v:path gradientshapeok="t" o:connecttype="rect"/>
                            </v:shapetype>
                            <v:shape id="Text Box 1" o:spid="_x0000_s1028" type="#_x0000_t202" style="position:absolute;left:76;top:5562;width:1920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              <v:textbox>
                                <w:txbxContent>
                                  <w:p w14:paraId="682E2305" w14:textId="5EC85237" w:rsidR="00CD36A1" w:rsidRPr="006229D2" w:rsidRDefault="006229D2" w:rsidP="006229D2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6229D2">
                                      <w:rPr>
                                        <w:sz w:val="28"/>
                                        <w:szCs w:val="28"/>
                                      </w:rPr>
                                      <w:t>Tourism Coalition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21376" behindDoc="1" locked="0" layoutInCell="1" allowOverlap="1" wp14:anchorId="1A1B3241" wp14:editId="7C169A75">
                        <wp:simplePos x="0" y="0"/>
                        <wp:positionH relativeFrom="page">
                          <wp:posOffset>76200</wp:posOffset>
                        </wp:positionH>
                        <wp:positionV relativeFrom="paragraph">
                          <wp:posOffset>-55880</wp:posOffset>
                        </wp:positionV>
                        <wp:extent cx="1162050" cy="1068705"/>
                        <wp:effectExtent l="0" t="0" r="0" b="0"/>
                        <wp:wrapNone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2050" cy="10687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3FB73FCA" w14:textId="5F7A9A23" w:rsidR="006C6C47" w:rsidRPr="006C6C47" w:rsidRDefault="006C6C47" w:rsidP="006C6C47"/>
              </w:tc>
            </w:tr>
          </w:tbl>
          <w:p w14:paraId="2ED777BF" w14:textId="77777777" w:rsidR="00797726" w:rsidRDefault="00797726"/>
        </w:tc>
        <w:tc>
          <w:tcPr>
            <w:tcW w:w="144" w:type="dxa"/>
          </w:tcPr>
          <w:p w14:paraId="1B19A8D7" w14:textId="7AEE7127" w:rsidR="00797726" w:rsidRDefault="00797726"/>
        </w:tc>
        <w:tc>
          <w:tcPr>
            <w:tcW w:w="3456" w:type="dxa"/>
          </w:tcPr>
          <w:tbl>
            <w:tblPr>
              <w:tblW w:w="3540" w:type="dxa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540"/>
            </w:tblGrid>
            <w:tr w:rsidR="00797726" w14:paraId="12346BB2" w14:textId="77777777" w:rsidTr="00B9580D">
              <w:trPr>
                <w:trHeight w:hRule="exact" w:val="9180"/>
              </w:trPr>
              <w:tc>
                <w:tcPr>
                  <w:tcW w:w="3540" w:type="dxa"/>
                  <w:shd w:val="clear" w:color="auto" w:fill="ED7D31" w:themeFill="accent2"/>
                  <w:vAlign w:val="center"/>
                </w:tcPr>
                <w:p w14:paraId="2C0F7366" w14:textId="3F090E92" w:rsidR="00BC2FEA" w:rsidRPr="009B66CF" w:rsidRDefault="009646AB" w:rsidP="00BC2FEA">
                  <w:pPr>
                    <w:pStyle w:val="Heading2"/>
                    <w:rPr>
                      <w:color w:val="FFFF00"/>
                      <w:sz w:val="40"/>
                      <w:szCs w:val="40"/>
                    </w:rPr>
                  </w:pPr>
                  <w:r w:rsidRPr="009B66CF">
                    <w:rPr>
                      <w:b/>
                      <w:color w:val="FFFF00"/>
                      <w:sz w:val="40"/>
                      <w:szCs w:val="40"/>
                      <w:u w:val="single"/>
                    </w:rPr>
                    <w:t>LOTS OF PRIZES!</w:t>
                  </w:r>
                </w:p>
                <w:p w14:paraId="0B2E77B3" w14:textId="77777777" w:rsidR="00C63D4D" w:rsidRPr="00C63D4D" w:rsidRDefault="00C63D4D" w:rsidP="00C63D4D">
                  <w:pPr>
                    <w:pStyle w:val="Line"/>
                  </w:pPr>
                </w:p>
                <w:p w14:paraId="426EFA66" w14:textId="7B037133" w:rsidR="00797726" w:rsidRDefault="00A96ACE" w:rsidP="00B336E3">
                  <w:pPr>
                    <w:pStyle w:val="Heading2"/>
                  </w:pPr>
                  <w:r>
                    <w:t xml:space="preserve">Derby event is for children </w:t>
                  </w:r>
                  <w:r w:rsidR="00BC2C42">
                    <w:t xml:space="preserve">ages </w:t>
                  </w:r>
                  <w:r w:rsidR="001D0622">
                    <w:t>5</w:t>
                  </w:r>
                  <w:r w:rsidR="00BC2C42">
                    <w:t>-15</w:t>
                  </w:r>
                  <w:r>
                    <w:t>.</w:t>
                  </w:r>
                </w:p>
                <w:p w14:paraId="36890108" w14:textId="77777777" w:rsidR="00797726" w:rsidRDefault="00797726" w:rsidP="00E150E0">
                  <w:pPr>
                    <w:pStyle w:val="Line"/>
                    <w:jc w:val="left"/>
                  </w:pPr>
                </w:p>
                <w:p w14:paraId="40F971EA" w14:textId="3EF755FC" w:rsidR="00797726" w:rsidRDefault="00DD5429">
                  <w:pPr>
                    <w:pStyle w:val="Heading2"/>
                  </w:pPr>
                  <w:r>
                    <w:t xml:space="preserve">Please bring your own </w:t>
                  </w:r>
                  <w:r w:rsidR="00C63D4D">
                    <w:t>equipment.</w:t>
                  </w:r>
                  <w:r w:rsidR="0011064E">
                    <w:t xml:space="preserve"> Some bait provided.</w:t>
                  </w:r>
                </w:p>
                <w:p w14:paraId="096A1971" w14:textId="750326FD" w:rsidR="00BC2C42" w:rsidRPr="00BC2C42" w:rsidRDefault="00BC2C42" w:rsidP="00BC2C42">
                  <w:pPr>
                    <w:pStyle w:val="Line"/>
                  </w:pPr>
                  <w:r>
                    <w:t>s</w:t>
                  </w:r>
                </w:p>
                <w:p w14:paraId="1136ACED" w14:textId="5C11E986" w:rsidR="00797726" w:rsidRDefault="00BC2FEA" w:rsidP="00B9580D">
                  <w:pPr>
                    <w:pStyle w:val="Heading2"/>
                  </w:pPr>
                  <w:r>
                    <w:t>Free lunch</w:t>
                  </w:r>
                  <w:r w:rsidR="007135BF">
                    <w:t xml:space="preserve"> for </w:t>
                  </w:r>
                  <w:r w:rsidR="0011064E">
                    <w:t xml:space="preserve">participants ages </w:t>
                  </w:r>
                  <w:r w:rsidR="001D0622">
                    <w:t>5</w:t>
                  </w:r>
                  <w:r w:rsidR="0011064E">
                    <w:t>-15</w:t>
                  </w:r>
                  <w:r w:rsidR="00907754">
                    <w:t xml:space="preserve"> </w:t>
                  </w:r>
                  <w:r>
                    <w:t>with ticket</w:t>
                  </w:r>
                  <w:r w:rsidR="00C62F63">
                    <w:t>;</w:t>
                  </w:r>
                  <w:r w:rsidR="007135BF">
                    <w:t xml:space="preserve"> 16 and older may eat for $5.00.</w:t>
                  </w:r>
                </w:p>
                <w:p w14:paraId="7994AA6E" w14:textId="77777777" w:rsidR="00797726" w:rsidRDefault="00797726">
                  <w:pPr>
                    <w:pStyle w:val="Line"/>
                  </w:pPr>
                </w:p>
                <w:p w14:paraId="362A5CBC" w14:textId="4303A437" w:rsidR="00797726" w:rsidRDefault="00797726" w:rsidP="00C63D4D">
                  <w:pPr>
                    <w:pStyle w:val="Heading2"/>
                  </w:pPr>
                </w:p>
              </w:tc>
            </w:tr>
            <w:tr w:rsidR="00797726" w14:paraId="24BB6EC2" w14:textId="77777777" w:rsidTr="00294414">
              <w:trPr>
                <w:trHeight w:hRule="exact" w:val="144"/>
              </w:trPr>
              <w:tc>
                <w:tcPr>
                  <w:tcW w:w="3540" w:type="dxa"/>
                </w:tcPr>
                <w:p w14:paraId="00144583" w14:textId="77777777" w:rsidR="00797726" w:rsidRDefault="00797726"/>
              </w:tc>
            </w:tr>
            <w:tr w:rsidR="00797726" w14:paraId="4907B883" w14:textId="77777777" w:rsidTr="00B9580D">
              <w:trPr>
                <w:trHeight w:hRule="exact" w:val="3627"/>
              </w:trPr>
              <w:tc>
                <w:tcPr>
                  <w:tcW w:w="3540" w:type="dxa"/>
                  <w:shd w:val="clear" w:color="auto" w:fill="5B9BD5" w:themeFill="accent1"/>
                  <w:vAlign w:val="center"/>
                </w:tcPr>
                <w:p w14:paraId="4594DCD9" w14:textId="097CEF8B" w:rsidR="00797726" w:rsidRPr="008A709C" w:rsidRDefault="00B9580D" w:rsidP="008A709C">
                  <w:pPr>
                    <w:pStyle w:val="Heading3"/>
                    <w:rPr>
                      <w:sz w:val="26"/>
                      <w:szCs w:val="26"/>
                    </w:rPr>
                  </w:pPr>
                  <w:r>
                    <w:rPr>
                      <w:sz w:val="28"/>
                      <w:szCs w:val="28"/>
                    </w:rPr>
                    <w:t>Calhoun Falls Bank F</w:t>
                  </w:r>
                  <w:r w:rsidR="006B1237">
                    <w:rPr>
                      <w:sz w:val="28"/>
                      <w:szCs w:val="28"/>
                    </w:rPr>
                    <w:t>i</w:t>
                  </w:r>
                  <w:r>
                    <w:rPr>
                      <w:sz w:val="28"/>
                      <w:szCs w:val="28"/>
                    </w:rPr>
                    <w:t>shing Area</w:t>
                  </w:r>
                </w:p>
                <w:p w14:paraId="7AE9462C" w14:textId="5CF872D3" w:rsidR="00797726" w:rsidRPr="00633D5B" w:rsidRDefault="002F55BA">
                  <w:pPr>
                    <w:pStyle w:val="ContactInfo"/>
                    <w:rPr>
                      <w:sz w:val="20"/>
                      <w:szCs w:val="20"/>
                    </w:rPr>
                  </w:pPr>
                  <w:sdt>
                    <w:sdtPr>
                      <w:rPr>
                        <w:b/>
                      </w:rPr>
                      <w:id w:val="857003158"/>
                      <w:placeholder>
                        <w:docPart w:val="B0C3C73836314D01BBE73E073B881CDB"/>
                      </w:placeholder>
                      <w:text w:multiLine="1"/>
                    </w:sdtPr>
                    <w:sdtEndPr/>
                    <w:sdtContent>
                      <w:r w:rsidR="005C7EF0" w:rsidRPr="00F72E3A">
                        <w:rPr>
                          <w:b/>
                        </w:rPr>
                        <w:t xml:space="preserve">Calhoun Falls, SC </w:t>
                      </w:r>
                      <w:r w:rsidR="005C7EF0" w:rsidRPr="00F72E3A">
                        <w:rPr>
                          <w:b/>
                        </w:rPr>
                        <w:br/>
                        <w:t xml:space="preserve">on HWY </w:t>
                      </w:r>
                      <w:r w:rsidR="00B9580D">
                        <w:rPr>
                          <w:b/>
                        </w:rPr>
                        <w:t>72</w:t>
                      </w:r>
                      <w:r w:rsidR="00E57B48" w:rsidRPr="00F72E3A">
                        <w:rPr>
                          <w:b/>
                        </w:rPr>
                        <w:br/>
                      </w:r>
                      <w:r w:rsidR="00E57B48" w:rsidRPr="00F72E3A">
                        <w:rPr>
                          <w:b/>
                        </w:rPr>
                        <w:br/>
                      </w:r>
                      <w:r w:rsidR="00BF78EA">
                        <w:rPr>
                          <w:b/>
                        </w:rPr>
                        <w:t>Space is Limited</w:t>
                      </w:r>
                      <w:r w:rsidR="00BF78EA">
                        <w:rPr>
                          <w:b/>
                        </w:rPr>
                        <w:br/>
                        <w:t>Call Now!</w:t>
                      </w:r>
                    </w:sdtContent>
                  </w:sdt>
                </w:p>
                <w:p w14:paraId="4CF458A1" w14:textId="431966C7" w:rsidR="005C7EF0" w:rsidRPr="008D4E36" w:rsidRDefault="006C6C47" w:rsidP="005C7EF0">
                  <w:pPr>
                    <w:pStyle w:val="ContactInfo"/>
                    <w:rPr>
                      <w:color w:val="000000" w:themeColor="text1"/>
                      <w:sz w:val="28"/>
                      <w:szCs w:val="28"/>
                    </w:rPr>
                  </w:pPr>
                  <w:r w:rsidRPr="008D4E36">
                    <w:rPr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83840" behindDoc="1" locked="0" layoutInCell="1" allowOverlap="1" wp14:anchorId="7FE09851" wp14:editId="073F0E51">
                        <wp:simplePos x="0" y="0"/>
                        <wp:positionH relativeFrom="column">
                          <wp:posOffset>-1386840</wp:posOffset>
                        </wp:positionH>
                        <wp:positionV relativeFrom="paragraph">
                          <wp:posOffset>427990</wp:posOffset>
                        </wp:positionV>
                        <wp:extent cx="1627505" cy="1160780"/>
                        <wp:effectExtent l="0" t="0" r="0" b="1270"/>
                        <wp:wrapNone/>
                        <wp:docPr id="4" name="Picture 4" descr="A close up of a logo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4" descr="A close up of a logo&#10;&#10;Description automatically generated"/>
                                <pic:cNvPicPr/>
                              </pic:nvPicPr>
                              <pic:blipFill rotWithShape="1">
                                <a:blip r:embed="rId11"/>
                                <a:srcRect b="3979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27505" cy="11607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94414" w:rsidRPr="008D4E36">
                    <w:rPr>
                      <w:sz w:val="28"/>
                      <w:szCs w:val="28"/>
                    </w:rPr>
                    <w:t>Register</w:t>
                  </w:r>
                  <w:r w:rsidR="0011064E" w:rsidRPr="008D4E36">
                    <w:rPr>
                      <w:sz w:val="28"/>
                      <w:szCs w:val="28"/>
                    </w:rPr>
                    <w:t xml:space="preserve"> </w:t>
                  </w:r>
                  <w:r w:rsidR="00E57B48" w:rsidRPr="008D4E36">
                    <w:rPr>
                      <w:sz w:val="28"/>
                      <w:szCs w:val="28"/>
                    </w:rPr>
                    <w:t>by Phone</w:t>
                  </w:r>
                  <w:r w:rsidR="005C7EF0" w:rsidRPr="008D4E36">
                    <w:rPr>
                      <w:sz w:val="28"/>
                      <w:szCs w:val="28"/>
                    </w:rPr>
                    <w:t>: (800)-944-7207</w:t>
                  </w:r>
                </w:p>
                <w:p w14:paraId="54F90489" w14:textId="77777777" w:rsidR="005C7EF0" w:rsidRPr="005D11FB" w:rsidRDefault="005C7EF0" w:rsidP="005C7EF0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</w:p>
                <w:p w14:paraId="702FD2C2" w14:textId="77777777" w:rsidR="005C7EF0" w:rsidRDefault="005C7EF0">
                  <w:pPr>
                    <w:pStyle w:val="ContactInfo"/>
                  </w:pPr>
                </w:p>
                <w:p w14:paraId="75B55841" w14:textId="77777777" w:rsidR="00797726" w:rsidRDefault="002F55BA">
                  <w:pPr>
                    <w:pStyle w:val="Date"/>
                  </w:pPr>
                  <w:sdt>
                    <w:sdtPr>
                      <w:id w:val="1558429644"/>
                      <w:placeholder>
                        <w:docPart w:val="BA20D31452F14D3EA44C3A44AE6396A9"/>
                      </w:placeholder>
                      <w:temporary/>
                      <w:showingPlcHdr/>
                      <w:text w:multiLine="1"/>
                    </w:sdtPr>
                    <w:sdtEndPr/>
                    <w:sdtContent>
                      <w:r w:rsidR="00B26668">
                        <w:t>[Dates and Times]</w:t>
                      </w:r>
                      <w:r w:rsidR="00B26668">
                        <w:br/>
                        <w:t>[Dates and Times]</w:t>
                      </w:r>
                    </w:sdtContent>
                  </w:sdt>
                </w:p>
              </w:tc>
            </w:tr>
          </w:tbl>
          <w:p w14:paraId="483E6004" w14:textId="08936EA9" w:rsidR="00797726" w:rsidRDefault="00993F76">
            <w:r>
              <w:rPr>
                <w:noProof/>
                <w:lang w:eastAsia="en-US"/>
              </w:rPr>
              <w:drawing>
                <wp:anchor distT="0" distB="0" distL="114300" distR="114300" simplePos="0" relativeHeight="251637760" behindDoc="0" locked="0" layoutInCell="1" allowOverlap="1" wp14:anchorId="2B2731AA" wp14:editId="5CE7CCA9">
                  <wp:simplePos x="0" y="0"/>
                  <wp:positionH relativeFrom="column">
                    <wp:posOffset>822960</wp:posOffset>
                  </wp:positionH>
                  <wp:positionV relativeFrom="paragraph">
                    <wp:posOffset>43815</wp:posOffset>
                  </wp:positionV>
                  <wp:extent cx="677240" cy="866775"/>
                  <wp:effectExtent l="0" t="0" r="8890" b="0"/>
                  <wp:wrapNone/>
                  <wp:docPr id="3" name="Picture 2" descr="C:\Users\K6OPRJTG\Pictures\sc_dnr_logo_lar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6OPRJTG\Pictures\sc_dnr_logo_larg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24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5A3C1DF" w14:textId="21BFE279" w:rsidR="00797726" w:rsidRDefault="00797726">
      <w:pPr>
        <w:pStyle w:val="NoSpacing"/>
      </w:pPr>
    </w:p>
    <w:sectPr w:rsidR="00797726" w:rsidSect="00993F76">
      <w:pgSz w:w="12240" w:h="15840"/>
      <w:pgMar w:top="720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668"/>
    <w:rsid w:val="000F6D8F"/>
    <w:rsid w:val="0011064E"/>
    <w:rsid w:val="001408B0"/>
    <w:rsid w:val="0015596D"/>
    <w:rsid w:val="00157F25"/>
    <w:rsid w:val="001D0622"/>
    <w:rsid w:val="001E379E"/>
    <w:rsid w:val="00294414"/>
    <w:rsid w:val="002C6DFE"/>
    <w:rsid w:val="002C769B"/>
    <w:rsid w:val="00310689"/>
    <w:rsid w:val="003C1F68"/>
    <w:rsid w:val="003D5C7B"/>
    <w:rsid w:val="003E6DAC"/>
    <w:rsid w:val="0047586D"/>
    <w:rsid w:val="004C7B9F"/>
    <w:rsid w:val="00550E85"/>
    <w:rsid w:val="005C7EF0"/>
    <w:rsid w:val="006229D2"/>
    <w:rsid w:val="00633D5B"/>
    <w:rsid w:val="00686F42"/>
    <w:rsid w:val="00687F1A"/>
    <w:rsid w:val="006B1237"/>
    <w:rsid w:val="006C6C47"/>
    <w:rsid w:val="007014BD"/>
    <w:rsid w:val="007135BF"/>
    <w:rsid w:val="00714A2D"/>
    <w:rsid w:val="00747001"/>
    <w:rsid w:val="00795820"/>
    <w:rsid w:val="00797726"/>
    <w:rsid w:val="007D1473"/>
    <w:rsid w:val="007D7C60"/>
    <w:rsid w:val="0084326B"/>
    <w:rsid w:val="00863B3D"/>
    <w:rsid w:val="0088101F"/>
    <w:rsid w:val="008A1585"/>
    <w:rsid w:val="008A709C"/>
    <w:rsid w:val="008D4E36"/>
    <w:rsid w:val="00907754"/>
    <w:rsid w:val="00954DC9"/>
    <w:rsid w:val="009646AB"/>
    <w:rsid w:val="00983C75"/>
    <w:rsid w:val="00993F76"/>
    <w:rsid w:val="00994734"/>
    <w:rsid w:val="009B66CF"/>
    <w:rsid w:val="009D133E"/>
    <w:rsid w:val="00A0674F"/>
    <w:rsid w:val="00A10716"/>
    <w:rsid w:val="00A12CC2"/>
    <w:rsid w:val="00A96ACE"/>
    <w:rsid w:val="00B26668"/>
    <w:rsid w:val="00B336E3"/>
    <w:rsid w:val="00B366C8"/>
    <w:rsid w:val="00B9580D"/>
    <w:rsid w:val="00BC2C42"/>
    <w:rsid w:val="00BC2FEA"/>
    <w:rsid w:val="00BD6650"/>
    <w:rsid w:val="00BF027D"/>
    <w:rsid w:val="00BF78EA"/>
    <w:rsid w:val="00C26E3D"/>
    <w:rsid w:val="00C558B1"/>
    <w:rsid w:val="00C563D7"/>
    <w:rsid w:val="00C62F63"/>
    <w:rsid w:val="00C63D4D"/>
    <w:rsid w:val="00C71263"/>
    <w:rsid w:val="00CD36A1"/>
    <w:rsid w:val="00D2048F"/>
    <w:rsid w:val="00D478DD"/>
    <w:rsid w:val="00DD5429"/>
    <w:rsid w:val="00DE1924"/>
    <w:rsid w:val="00E141A6"/>
    <w:rsid w:val="00E150E0"/>
    <w:rsid w:val="00E57B48"/>
    <w:rsid w:val="00E95752"/>
    <w:rsid w:val="00EB605E"/>
    <w:rsid w:val="00EE3E51"/>
    <w:rsid w:val="00EF6334"/>
    <w:rsid w:val="00F206D6"/>
    <w:rsid w:val="00F461E9"/>
    <w:rsid w:val="00F72E3A"/>
    <w:rsid w:val="00F97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56C8558"/>
  <w15:docId w15:val="{2FFDE63C-56C5-4424-8E1D-A65380DFD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44546A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5B9BD5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5B9BD5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5C7EF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6opxard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C3C73836314D01BBE73E073B881C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296DD9-CBCC-4623-AB35-E533A7589341}"/>
      </w:docPartPr>
      <w:docPartBody>
        <w:p w:rsidR="00756FF8" w:rsidRDefault="001E0640">
          <w:pPr>
            <w:pStyle w:val="B0C3C73836314D01BBE73E073B881CDB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  <w:docPart>
      <w:docPartPr>
        <w:name w:val="BA20D31452F14D3EA44C3A44AE6396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952BDD-EC53-4DC9-B221-4FFAD1AE669E}"/>
      </w:docPartPr>
      <w:docPartBody>
        <w:p w:rsidR="00756FF8" w:rsidRDefault="001E0640">
          <w:pPr>
            <w:pStyle w:val="BA20D31452F14D3EA44C3A44AE6396A9"/>
          </w:pPr>
          <w:r>
            <w:t>[Dates and Times]</w:t>
          </w:r>
          <w:r>
            <w:br/>
            <w:t>[Dates and Times]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0640"/>
    <w:rsid w:val="0002401C"/>
    <w:rsid w:val="00163372"/>
    <w:rsid w:val="001E0640"/>
    <w:rsid w:val="002342FC"/>
    <w:rsid w:val="00262710"/>
    <w:rsid w:val="00491EF4"/>
    <w:rsid w:val="007233D4"/>
    <w:rsid w:val="00756FF8"/>
    <w:rsid w:val="00D60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C3C73836314D01BBE73E073B881CDB">
    <w:name w:val="B0C3C73836314D01BBE73E073B881CDB"/>
  </w:style>
  <w:style w:type="paragraph" w:customStyle="1" w:styleId="BA20D31452F14D3EA44C3A44AE6396A9">
    <w:name w:val="BA20D31452F14D3EA44C3A44AE6396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flyer.dotx</Template>
  <TotalTime>3935</TotalTime>
  <Pages>1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Sally</dc:creator>
  <cp:lastModifiedBy>Dotson, Annette R CIV USARMY CESAS (USA)</cp:lastModifiedBy>
  <cp:revision>3</cp:revision>
  <cp:lastPrinted>2023-03-17T18:42:00Z</cp:lastPrinted>
  <dcterms:created xsi:type="dcterms:W3CDTF">2023-03-17T18:27:00Z</dcterms:created>
  <dcterms:modified xsi:type="dcterms:W3CDTF">2023-03-20T12:09:00Z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